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9D7F1E" w:rsidRPr="00D560F2" w:rsidTr="009D7F1E">
        <w:trPr>
          <w:jc w:val="center"/>
        </w:trPr>
        <w:tc>
          <w:tcPr>
            <w:tcW w:w="9468" w:type="dxa"/>
          </w:tcPr>
          <w:p w:rsidR="00C2022C" w:rsidRPr="00D560F2" w:rsidRDefault="00A07D98" w:rsidP="00DC6C1A">
            <w:pPr>
              <w:spacing w:line="276" w:lineRule="auto"/>
              <w:jc w:val="center"/>
              <w:rPr>
                <w:rFonts w:eastAsia="標楷體"/>
                <w:kern w:val="0"/>
                <w:sz w:val="20"/>
              </w:rPr>
            </w:pPr>
            <w:r w:rsidRPr="00D560F2">
              <w:rPr>
                <w:rFonts w:eastAsia="標楷體"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438785</wp:posOffset>
                      </wp:positionV>
                      <wp:extent cx="4124325" cy="1057275"/>
                      <wp:effectExtent l="0" t="3175" r="0" b="0"/>
                      <wp:wrapNone/>
                      <wp:docPr id="1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43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022C" w:rsidRDefault="00C2022C" w:rsidP="00C2022C">
                                  <w:pPr>
                                    <w:snapToGrid w:val="0"/>
                                    <w:jc w:val="center"/>
                                    <w:rPr>
                                      <w:rFonts w:eastAsia="標楷體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僑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光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科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技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大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學</w:t>
                                  </w:r>
                                </w:p>
                                <w:p w:rsidR="00C2022C" w:rsidRDefault="00C2022C" w:rsidP="00C2022C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eastAsia="標楷體"/>
                                      <w:kern w:val="0"/>
                                      <w:sz w:val="52"/>
                                    </w:rPr>
                                    <w:t>O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52"/>
                                    </w:rPr>
                                    <w:t>verseas Chinese University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22.65pt;margin-top:34.55pt;width:324.75pt;height:8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" stroked="f">
                      <v:textbox>
                        <w:txbxContent>
                          <w:p w:rsidR="00C2022C" w:rsidRDefault="00C2022C" w:rsidP="00C2022C">
                            <w:pPr>
                              <w:snapToGrid w:val="0"/>
                              <w:jc w:val="center"/>
                              <w:rPr>
                                <w:rFonts w:eastAsia="標楷體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僑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光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科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技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大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學</w:t>
                            </w:r>
                          </w:p>
                          <w:p w:rsidR="00C2022C" w:rsidRDefault="00C2022C" w:rsidP="00C2022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eastAsia="標楷體"/>
                                <w:kern w:val="0"/>
                                <w:sz w:val="52"/>
                              </w:rPr>
                              <w:t>O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52"/>
                              </w:rPr>
                              <w:t>verseas Chinese University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0F2"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248285</wp:posOffset>
                  </wp:positionV>
                  <wp:extent cx="1247775" cy="1247775"/>
                  <wp:effectExtent l="0" t="0" r="0" b="0"/>
                  <wp:wrapNone/>
                  <wp:docPr id="10" name="圖片 7" descr="10686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6864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2" t="2557" r="14828" b="2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Pr="00D560F2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B644D7" w:rsidRDefault="00B644D7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B644D7" w:rsidRDefault="00B644D7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B644D7" w:rsidRPr="00D560F2" w:rsidRDefault="00B644D7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DC6C1A" w:rsidP="00C2022C">
            <w:pPr>
              <w:jc w:val="center"/>
              <w:rPr>
                <w:rFonts w:eastAsia="標楷體"/>
                <w:kern w:val="0"/>
                <w:sz w:val="56"/>
                <w:szCs w:val="56"/>
              </w:rPr>
            </w:pPr>
            <w:r>
              <w:rPr>
                <w:rFonts w:ascii="細明體" w:eastAsia="細明體" w:hAnsi="細明體" w:hint="eastAsia"/>
                <w:kern w:val="0"/>
                <w:sz w:val="48"/>
              </w:rPr>
              <w:t>1</w:t>
            </w:r>
            <w:r>
              <w:rPr>
                <w:rFonts w:ascii="細明體" w:eastAsia="細明體" w:hAnsi="細明體"/>
                <w:kern w:val="0"/>
                <w:sz w:val="48"/>
              </w:rPr>
              <w:t>12</w:t>
            </w:r>
            <w:r w:rsidR="00C2022C" w:rsidRPr="00D560F2">
              <w:rPr>
                <w:rFonts w:eastAsia="標楷體" w:hint="eastAsia"/>
                <w:kern w:val="0"/>
                <w:sz w:val="56"/>
                <w:szCs w:val="56"/>
              </w:rPr>
              <w:t>學年度校外實習</w:t>
            </w:r>
            <w:r w:rsidR="00F7421C" w:rsidRPr="00D560F2">
              <w:rPr>
                <w:rFonts w:eastAsia="標楷體" w:hint="eastAsia"/>
                <w:kern w:val="0"/>
                <w:sz w:val="56"/>
                <w:szCs w:val="56"/>
              </w:rPr>
              <w:t>課程</w:t>
            </w:r>
            <w:r w:rsidR="007C191E" w:rsidRPr="00D560F2">
              <w:rPr>
                <w:rFonts w:eastAsia="標楷體" w:hint="eastAsia"/>
                <w:kern w:val="0"/>
                <w:sz w:val="56"/>
                <w:szCs w:val="56"/>
              </w:rPr>
              <w:t>成果報告</w:t>
            </w: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56"/>
                <w:szCs w:val="56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Pr="00D560F2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Pr="00CC4B7B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jc w:val="both"/>
              <w:rPr>
                <w:rFonts w:eastAsia="標楷體"/>
                <w:kern w:val="0"/>
                <w:sz w:val="32"/>
              </w:rPr>
            </w:pPr>
            <w:bookmarkStart w:id="0" w:name="_GoBack"/>
            <w:bookmarkEnd w:id="0"/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實習類型：□學年課程</w:t>
            </w:r>
            <w:r w:rsidRPr="00D560F2">
              <w:rPr>
                <w:rFonts w:eastAsia="標楷體" w:hint="eastAsia"/>
                <w:kern w:val="0"/>
                <w:sz w:val="32"/>
              </w:rPr>
              <w:t xml:space="preserve">  </w:t>
            </w:r>
            <w:r w:rsidRPr="00D560F2">
              <w:rPr>
                <w:rFonts w:eastAsia="標楷體" w:hint="eastAsia"/>
                <w:kern w:val="0"/>
                <w:sz w:val="32"/>
              </w:rPr>
              <w:t>□學期課程</w:t>
            </w:r>
            <w:r w:rsidRPr="00D560F2">
              <w:rPr>
                <w:rFonts w:eastAsia="標楷體" w:hint="eastAsia"/>
                <w:kern w:val="0"/>
                <w:sz w:val="32"/>
              </w:rPr>
              <w:t xml:space="preserve">  </w:t>
            </w:r>
            <w:r w:rsidRPr="00D560F2">
              <w:rPr>
                <w:rFonts w:eastAsia="標楷體" w:hint="eastAsia"/>
                <w:kern w:val="0"/>
                <w:sz w:val="32"/>
              </w:rPr>
              <w:t>□暑期課程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實習機構：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實習期間：</w:t>
            </w:r>
            <w:r w:rsidR="00DC6C1A">
              <w:rPr>
                <w:rFonts w:ascii="細明體" w:eastAsia="細明體" w:hAnsi="細明體" w:hint="eastAsia"/>
                <w:kern w:val="0"/>
                <w:sz w:val="32"/>
              </w:rPr>
              <w:t>1</w:t>
            </w:r>
            <w:r w:rsidR="00DC6C1A">
              <w:rPr>
                <w:rFonts w:ascii="細明體" w:eastAsia="細明體" w:hAnsi="細明體"/>
                <w:kern w:val="0"/>
                <w:sz w:val="32"/>
              </w:rPr>
              <w:t>13</w:t>
            </w:r>
            <w:r w:rsidRPr="00D560F2">
              <w:rPr>
                <w:rFonts w:eastAsia="標楷體" w:hint="eastAsia"/>
                <w:kern w:val="0"/>
                <w:sz w:val="32"/>
              </w:rPr>
              <w:t>年</w:t>
            </w:r>
            <w:r w:rsidR="00DC6C1A">
              <w:rPr>
                <w:rFonts w:ascii="細明體" w:eastAsia="細明體" w:hAnsi="細明體" w:hint="eastAsia"/>
                <w:kern w:val="0"/>
                <w:sz w:val="32"/>
              </w:rPr>
              <w:t>0</w:t>
            </w:r>
            <w:r w:rsidR="00DC6C1A">
              <w:rPr>
                <w:rFonts w:ascii="細明體" w:eastAsia="細明體" w:hAnsi="細明體"/>
                <w:kern w:val="0"/>
                <w:sz w:val="32"/>
              </w:rPr>
              <w:t>2</w:t>
            </w:r>
            <w:r w:rsidRPr="00D560F2">
              <w:rPr>
                <w:rFonts w:eastAsia="標楷體" w:hint="eastAsia"/>
                <w:kern w:val="0"/>
                <w:sz w:val="32"/>
              </w:rPr>
              <w:t>月</w:t>
            </w:r>
            <w:r w:rsidR="00DC6C1A">
              <w:rPr>
                <w:rFonts w:ascii="細明體" w:eastAsia="細明體" w:hAnsi="細明體" w:hint="eastAsia"/>
                <w:kern w:val="0"/>
                <w:sz w:val="32"/>
              </w:rPr>
              <w:t>0</w:t>
            </w:r>
            <w:r w:rsidR="00DC6C1A">
              <w:rPr>
                <w:rFonts w:ascii="細明體" w:eastAsia="細明體" w:hAnsi="細明體"/>
                <w:kern w:val="0"/>
                <w:sz w:val="32"/>
              </w:rPr>
              <w:t>1</w:t>
            </w:r>
            <w:r w:rsidRPr="00D560F2">
              <w:rPr>
                <w:rFonts w:eastAsia="標楷體" w:hint="eastAsia"/>
                <w:kern w:val="0"/>
                <w:sz w:val="32"/>
              </w:rPr>
              <w:t>日至</w:t>
            </w:r>
            <w:r w:rsidR="00DC6C1A">
              <w:rPr>
                <w:rFonts w:ascii="細明體" w:eastAsia="細明體" w:hAnsi="細明體" w:hint="eastAsia"/>
                <w:kern w:val="0"/>
                <w:sz w:val="32"/>
              </w:rPr>
              <w:t>1</w:t>
            </w:r>
            <w:r w:rsidR="00DC6C1A">
              <w:rPr>
                <w:rFonts w:ascii="細明體" w:eastAsia="細明體" w:hAnsi="細明體"/>
                <w:kern w:val="0"/>
                <w:sz w:val="32"/>
              </w:rPr>
              <w:t>13</w:t>
            </w:r>
            <w:r w:rsidRPr="00D560F2">
              <w:rPr>
                <w:rFonts w:eastAsia="標楷體" w:hint="eastAsia"/>
                <w:kern w:val="0"/>
                <w:sz w:val="32"/>
              </w:rPr>
              <w:t>年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月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日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 w:hint="eastAsia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系別：</w:t>
            </w:r>
            <w:r w:rsidR="00DC6C1A">
              <w:rPr>
                <w:rFonts w:eastAsia="標楷體" w:hint="eastAsia"/>
                <w:kern w:val="0"/>
                <w:sz w:val="32"/>
              </w:rPr>
              <w:t>財</w:t>
            </w:r>
            <w:r w:rsidR="00DC6C1A">
              <w:rPr>
                <w:rFonts w:eastAsia="標楷體"/>
                <w:kern w:val="0"/>
                <w:sz w:val="32"/>
              </w:rPr>
              <w:t>務金融系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姓名：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學號：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  <w:u w:val="single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實習輔導老師：</w:t>
            </w:r>
          </w:p>
          <w:p w:rsidR="00C2022C" w:rsidRPr="00D560F2" w:rsidRDefault="00C2022C" w:rsidP="00C2022C">
            <w:pPr>
              <w:rPr>
                <w:rFonts w:ascii="標楷體" w:eastAsia="標楷體" w:hAnsi="標楷體"/>
                <w:kern w:val="0"/>
                <w:sz w:val="20"/>
              </w:rPr>
            </w:pPr>
          </w:p>
          <w:p w:rsidR="009D7F1E" w:rsidRPr="00D560F2" w:rsidRDefault="00C2022C" w:rsidP="00DC6C1A">
            <w:pPr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中華民國</w:t>
            </w:r>
            <w:r w:rsidR="00DC6C1A">
              <w:rPr>
                <w:rFonts w:ascii="細明體" w:eastAsia="細明體" w:hAnsi="細明體" w:hint="eastAsia"/>
                <w:kern w:val="0"/>
                <w:sz w:val="32"/>
              </w:rPr>
              <w:t>1</w:t>
            </w:r>
            <w:r w:rsidR="00DC6C1A">
              <w:rPr>
                <w:rFonts w:ascii="細明體" w:eastAsia="細明體" w:hAnsi="細明體"/>
                <w:kern w:val="0"/>
                <w:sz w:val="32"/>
              </w:rPr>
              <w:t>13</w:t>
            </w:r>
            <w:r w:rsidRPr="00D560F2">
              <w:rPr>
                <w:rFonts w:eastAsia="標楷體" w:hint="eastAsia"/>
                <w:kern w:val="0"/>
                <w:sz w:val="32"/>
              </w:rPr>
              <w:t>年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月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日</w:t>
            </w:r>
          </w:p>
        </w:tc>
      </w:tr>
    </w:tbl>
    <w:p w:rsidR="00FA07B3" w:rsidRPr="00D560F2" w:rsidRDefault="00AB4912" w:rsidP="00FA07B3">
      <w:pPr>
        <w:snapToGrid w:val="0"/>
        <w:spacing w:line="0" w:lineRule="atLeast"/>
        <w:jc w:val="both"/>
        <w:rPr>
          <w:rFonts w:eastAsia="標楷體"/>
          <w:sz w:val="32"/>
          <w:szCs w:val="32"/>
        </w:rPr>
      </w:pPr>
      <w:r w:rsidRPr="00D560F2">
        <w:rPr>
          <w:rFonts w:eastAsia="標楷體"/>
          <w:sz w:val="32"/>
          <w:szCs w:val="32"/>
        </w:rPr>
        <w:br w:type="page"/>
      </w:r>
      <w:r w:rsidR="00D57DDD" w:rsidRPr="00D560F2">
        <w:rPr>
          <w:rFonts w:eastAsia="標楷體" w:hint="eastAsia"/>
          <w:sz w:val="32"/>
          <w:szCs w:val="32"/>
        </w:rPr>
        <w:lastRenderedPageBreak/>
        <w:t>壹、實習</w:t>
      </w:r>
      <w:r w:rsidR="00404BEB" w:rsidRPr="00D560F2">
        <w:rPr>
          <w:rFonts w:eastAsia="標楷體" w:hint="eastAsia"/>
          <w:sz w:val="32"/>
          <w:szCs w:val="32"/>
        </w:rPr>
        <w:t>月</w:t>
      </w:r>
      <w:r w:rsidR="00D57DDD" w:rsidRPr="00D560F2">
        <w:rPr>
          <w:rFonts w:eastAsia="標楷體" w:hint="eastAsia"/>
          <w:sz w:val="32"/>
          <w:szCs w:val="32"/>
        </w:rPr>
        <w:t xml:space="preserve">誌　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157"/>
        <w:gridCol w:w="6451"/>
      </w:tblGrid>
      <w:tr w:rsidR="008F1ABC" w:rsidRPr="00D560F2" w:rsidTr="00CE4C07">
        <w:trPr>
          <w:trHeight w:val="1417"/>
          <w:jc w:val="center"/>
        </w:trPr>
        <w:tc>
          <w:tcPr>
            <w:tcW w:w="1643" w:type="pc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8F1ABC" w:rsidRPr="00D560F2" w:rsidRDefault="00404BEB" w:rsidP="00404BEB">
            <w:pPr>
              <w:spacing w:line="276" w:lineRule="auto"/>
              <w:ind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D560F2">
              <w:rPr>
                <w:rFonts w:eastAsia="標楷體" w:hAnsi="標楷體" w:hint="eastAsia"/>
                <w:sz w:val="28"/>
                <w:szCs w:val="28"/>
              </w:rPr>
              <w:t>月份與部門</w:t>
            </w:r>
            <w:r w:rsidRPr="00D560F2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D560F2">
              <w:rPr>
                <w:rFonts w:eastAsia="標楷體" w:hAnsi="標楷體" w:hint="eastAsia"/>
                <w:sz w:val="28"/>
                <w:szCs w:val="28"/>
              </w:rPr>
              <w:t>門市</w:t>
            </w:r>
            <w:r w:rsidRPr="00D560F2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3357" w:type="pc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8F1ABC" w:rsidRPr="00D560F2" w:rsidRDefault="008F1ABC" w:rsidP="00CE4C07">
            <w:pPr>
              <w:spacing w:line="276" w:lineRule="auto"/>
              <w:jc w:val="center"/>
              <w:rPr>
                <w:rFonts w:eastAsia="標楷體"/>
                <w:sz w:val="28"/>
                <w:szCs w:val="28"/>
              </w:rPr>
            </w:pPr>
            <w:r w:rsidRPr="00D560F2">
              <w:rPr>
                <w:rFonts w:eastAsia="標楷體" w:hAnsi="標楷體" w:hint="eastAsia"/>
                <w:sz w:val="28"/>
                <w:szCs w:val="28"/>
              </w:rPr>
              <w:t>透過實習所學專業技能與知識內容</w:t>
            </w: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  <w:tcBorders>
              <w:top w:val="single" w:sz="6" w:space="0" w:color="auto"/>
            </w:tcBorders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  <w:tcBorders>
              <w:top w:val="single" w:sz="6" w:space="0" w:color="auto"/>
            </w:tcBorders>
          </w:tcPr>
          <w:p w:rsidR="00A07E08" w:rsidRPr="00D560F2" w:rsidRDefault="00A07E08" w:rsidP="00404BEB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8F1ABC" w:rsidRPr="00D560F2" w:rsidRDefault="008F1ABC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8F1ABC" w:rsidRPr="00D560F2" w:rsidRDefault="008F1ABC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8F1ABC" w:rsidRPr="00D560F2" w:rsidRDefault="008F1ABC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:rsidR="00D57DDD" w:rsidRPr="00D560F2" w:rsidRDefault="00D57DDD" w:rsidP="00AC3ED1">
      <w:pPr>
        <w:rPr>
          <w:rFonts w:eastAsia="標楷體" w:hAnsi="標楷體"/>
          <w:sz w:val="28"/>
          <w:szCs w:val="28"/>
        </w:rPr>
      </w:pPr>
    </w:p>
    <w:p w:rsidR="006F3CD1" w:rsidRPr="00D560F2" w:rsidRDefault="00D57DDD" w:rsidP="006F3CD1">
      <w:pPr>
        <w:rPr>
          <w:rFonts w:eastAsia="標楷體"/>
          <w:sz w:val="32"/>
          <w:szCs w:val="32"/>
        </w:rPr>
      </w:pPr>
      <w:r w:rsidRPr="00D560F2">
        <w:rPr>
          <w:rFonts w:eastAsia="標楷體" w:hAnsi="標楷體"/>
          <w:sz w:val="28"/>
          <w:szCs w:val="28"/>
        </w:rPr>
        <w:br w:type="page"/>
      </w:r>
      <w:r w:rsidR="003A16A1" w:rsidRPr="00D560F2">
        <w:rPr>
          <w:rFonts w:eastAsia="標楷體" w:hint="eastAsia"/>
          <w:sz w:val="32"/>
          <w:szCs w:val="32"/>
        </w:rPr>
        <w:t>貳</w:t>
      </w:r>
      <w:r w:rsidR="00DB28A2" w:rsidRPr="00D560F2">
        <w:rPr>
          <w:rFonts w:eastAsia="標楷體" w:hint="eastAsia"/>
          <w:sz w:val="32"/>
          <w:szCs w:val="32"/>
        </w:rPr>
        <w:t>、心得報告</w:t>
      </w:r>
    </w:p>
    <w:p w:rsidR="003A16A1" w:rsidRPr="00D560F2" w:rsidRDefault="003A16A1" w:rsidP="003A16A1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實習機構簡介</w:t>
      </w:r>
    </w:p>
    <w:p w:rsidR="003A16A1" w:rsidRPr="00D560F2" w:rsidRDefault="003A16A1" w:rsidP="003A16A1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3A16A1" w:rsidRPr="00D560F2" w:rsidRDefault="003A16A1" w:rsidP="003A16A1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3A16A1" w:rsidRPr="00D560F2" w:rsidRDefault="003A16A1" w:rsidP="003A16A1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FA14DD" w:rsidRPr="00D560F2" w:rsidRDefault="00FA14DD" w:rsidP="00FA14DD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實習課程內容介紹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(實習課程內容大綱及重點說明，請參考個別實習計畫)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FA14DD" w:rsidRPr="00D560F2" w:rsidRDefault="00FA14DD" w:rsidP="00FA14DD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實習職務與回饋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(實習內容與實習機構實務</w:t>
      </w:r>
      <w:r w:rsidR="00021895"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運作</w:t>
      </w:r>
      <w:r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之關聯)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實習分享與回饋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hint="eastAsia"/>
          <w:sz w:val="22"/>
          <w:szCs w:val="28"/>
        </w:rPr>
        <w:t>(請針對專業技能的提昇或實踐、建立正確工作態度、人際關係的技巧、抗壓性與應變能力、職場環境的體驗、未來應加強的能力與生涯發展的啟發等，提出印象深刻的經驗，並請附2-4張實習照片。)</w:t>
      </w:r>
    </w:p>
    <w:p w:rsidR="000603F3" w:rsidRPr="00D560F2" w:rsidRDefault="000603F3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DB0794" w:rsidRPr="00D560F2" w:rsidRDefault="00DB0794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DB0794" w:rsidRPr="00D560F2" w:rsidRDefault="00DB0794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36543B" w:rsidRPr="0036543B" w:rsidRDefault="0036543B" w:rsidP="0036543B">
      <w:pPr>
        <w:adjustRightInd w:val="0"/>
        <w:snapToGrid w:val="0"/>
        <w:rPr>
          <w:rFonts w:eastAsia="標楷體"/>
          <w:color w:val="FF0000"/>
          <w:szCs w:val="32"/>
        </w:rPr>
      </w:pPr>
      <w:r w:rsidRPr="0036543B">
        <w:rPr>
          <w:rFonts w:eastAsia="標楷體" w:hint="eastAsia"/>
          <w:sz w:val="32"/>
          <w:szCs w:val="32"/>
        </w:rPr>
        <w:t>實習照片</w:t>
      </w:r>
      <w:r w:rsidRPr="0036543B">
        <w:rPr>
          <w:rFonts w:eastAsia="標楷體" w:hint="eastAsia"/>
          <w:color w:val="FF0000"/>
          <w:szCs w:val="32"/>
        </w:rPr>
        <w:t>(</w:t>
      </w:r>
      <w:r w:rsidRPr="0036543B">
        <w:rPr>
          <w:rFonts w:eastAsia="標楷體" w:hint="eastAsia"/>
          <w:color w:val="FF0000"/>
          <w:szCs w:val="32"/>
        </w:rPr>
        <w:t>請貼</w:t>
      </w:r>
      <w:r>
        <w:rPr>
          <w:rFonts w:eastAsia="標楷體" w:hint="eastAsia"/>
          <w:color w:val="FF0000"/>
          <w:szCs w:val="32"/>
        </w:rPr>
        <w:t>2-4</w:t>
      </w:r>
      <w:r>
        <w:rPr>
          <w:rFonts w:eastAsia="標楷體" w:hint="eastAsia"/>
          <w:color w:val="FF0000"/>
          <w:szCs w:val="32"/>
        </w:rPr>
        <w:t>張</w:t>
      </w:r>
      <w:r w:rsidRPr="0036543B">
        <w:rPr>
          <w:rFonts w:eastAsia="標楷體" w:hint="eastAsia"/>
          <w:color w:val="FF0000"/>
          <w:szCs w:val="32"/>
        </w:rPr>
        <w:t>實習照片或與機構輔導教師或訪視老師照片等相關照片</w:t>
      </w:r>
      <w:r w:rsidRPr="0036543B">
        <w:rPr>
          <w:rFonts w:eastAsia="標楷體" w:hint="eastAsia"/>
          <w:color w:val="FF0000"/>
          <w:szCs w:val="32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36543B" w:rsidRP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36543B" w:rsidRP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36543B" w:rsidRP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36543B" w:rsidRDefault="0036543B">
      <w:pPr>
        <w:widowControl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br w:type="page"/>
      </w:r>
    </w:p>
    <w:p w:rsidR="008C0072" w:rsidRPr="00D560F2" w:rsidRDefault="0036543B" w:rsidP="006F3CD1">
      <w:pPr>
        <w:adjustRightInd w:val="0"/>
        <w:snapToGrid w:val="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參</w:t>
      </w:r>
      <w:r>
        <w:rPr>
          <w:rFonts w:eastAsia="標楷體"/>
          <w:sz w:val="32"/>
          <w:szCs w:val="32"/>
        </w:rPr>
        <w:t>、</w:t>
      </w:r>
      <w:r w:rsidR="008C0072" w:rsidRPr="00D560F2">
        <w:rPr>
          <w:rFonts w:eastAsia="標楷體" w:hint="eastAsia"/>
          <w:sz w:val="32"/>
          <w:szCs w:val="32"/>
        </w:rPr>
        <w:t>實習機構投保相關證明</w:t>
      </w:r>
    </w:p>
    <w:p w:rsidR="00DC0EB7" w:rsidRPr="00DC0EB7" w:rsidRDefault="00740A05" w:rsidP="00740A05">
      <w:pPr>
        <w:adjustRightInd w:val="0"/>
        <w:snapToGrid w:val="0"/>
        <w:spacing w:beforeLines="50" w:before="180" w:afterLines="50" w:after="180"/>
        <w:rPr>
          <w:rFonts w:eastAsia="標楷體"/>
          <w:color w:val="FF0000"/>
          <w:sz w:val="26"/>
          <w:szCs w:val="26"/>
        </w:rPr>
      </w:pPr>
      <w:r w:rsidRPr="005611E4">
        <w:rPr>
          <w:rFonts w:eastAsia="標楷體" w:hint="eastAsia"/>
          <w:sz w:val="26"/>
          <w:szCs w:val="26"/>
        </w:rPr>
        <w:t>僱傭關係實習合約</w:t>
      </w:r>
      <w:r>
        <w:rPr>
          <w:rFonts w:eastAsia="標楷體" w:hint="eastAsia"/>
          <w:sz w:val="26"/>
          <w:szCs w:val="26"/>
        </w:rPr>
        <w:t>勞工保險投保紀錄證明</w:t>
      </w:r>
      <w:r w:rsidR="00DC0EB7" w:rsidRPr="00DC0EB7">
        <w:rPr>
          <w:rFonts w:eastAsia="標楷體" w:hint="eastAsia"/>
          <w:color w:val="FF0000"/>
          <w:sz w:val="26"/>
          <w:szCs w:val="26"/>
        </w:rPr>
        <w:t>(</w:t>
      </w:r>
      <w:r w:rsidR="00DC0EB7" w:rsidRPr="00DC0EB7">
        <w:rPr>
          <w:rFonts w:eastAsia="標楷體" w:hint="eastAsia"/>
          <w:color w:val="FF0000"/>
          <w:sz w:val="26"/>
          <w:szCs w:val="26"/>
        </w:rPr>
        <w:t>需</w:t>
      </w:r>
      <w:r w:rsidR="00DC0EB7" w:rsidRPr="00DC0EB7">
        <w:rPr>
          <w:rFonts w:eastAsia="標楷體"/>
          <w:color w:val="FF0000"/>
          <w:sz w:val="26"/>
          <w:szCs w:val="26"/>
        </w:rPr>
        <w:t>清</w:t>
      </w:r>
      <w:r w:rsidR="00DC0EB7" w:rsidRPr="00DC0EB7">
        <w:rPr>
          <w:rFonts w:eastAsia="標楷體" w:hint="eastAsia"/>
          <w:color w:val="FF0000"/>
          <w:sz w:val="26"/>
          <w:szCs w:val="26"/>
        </w:rPr>
        <w:t>晰，</w:t>
      </w:r>
      <w:r w:rsidR="00DC0EB7" w:rsidRPr="00DC0EB7">
        <w:rPr>
          <w:rFonts w:eastAsia="標楷體"/>
          <w:color w:val="FF0000"/>
          <w:sz w:val="26"/>
          <w:szCs w:val="26"/>
        </w:rPr>
        <w:t>有姓名、公司名稱，投</w:t>
      </w:r>
      <w:r w:rsidR="00DC0EB7" w:rsidRPr="00DC0EB7">
        <w:rPr>
          <w:rFonts w:eastAsia="標楷體" w:hint="eastAsia"/>
          <w:color w:val="FF0000"/>
          <w:sz w:val="26"/>
          <w:szCs w:val="26"/>
        </w:rPr>
        <w:t>保</w:t>
      </w:r>
      <w:r w:rsidR="00DC0EB7" w:rsidRPr="00DC0EB7">
        <w:rPr>
          <w:rFonts w:eastAsia="標楷體"/>
          <w:color w:val="FF0000"/>
          <w:sz w:val="26"/>
          <w:szCs w:val="26"/>
        </w:rPr>
        <w:t>日期</w:t>
      </w:r>
      <w:r w:rsidR="00DC0EB7" w:rsidRPr="00DC0EB7">
        <w:rPr>
          <w:rFonts w:eastAsia="標楷體" w:hint="eastAsia"/>
          <w:color w:val="FF0000"/>
          <w:sz w:val="26"/>
          <w:szCs w:val="2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543B" w:rsidTr="0036543B">
        <w:tc>
          <w:tcPr>
            <w:tcW w:w="9628" w:type="dxa"/>
            <w:shd w:val="clear" w:color="auto" w:fill="DEEAF6" w:themeFill="accent1" w:themeFillTint="33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勞</w:t>
            </w:r>
            <w:r>
              <w:rPr>
                <w:rFonts w:eastAsia="標楷體"/>
                <w:sz w:val="26"/>
                <w:szCs w:val="26"/>
              </w:rPr>
              <w:t>保</w:t>
            </w:r>
            <w:r>
              <w:rPr>
                <w:rFonts w:eastAsia="標楷體" w:hint="eastAsia"/>
                <w:sz w:val="26"/>
                <w:szCs w:val="26"/>
              </w:rPr>
              <w:t>記</w:t>
            </w:r>
            <w:r>
              <w:rPr>
                <w:rFonts w:eastAsia="標楷體"/>
                <w:sz w:val="26"/>
                <w:szCs w:val="26"/>
              </w:rPr>
              <w:t>錄</w:t>
            </w:r>
          </w:p>
        </w:tc>
      </w:tr>
      <w:tr w:rsidR="0036543B" w:rsidTr="0036543B">
        <w:trPr>
          <w:trHeight w:val="6066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36543B" w:rsidTr="0036543B">
        <w:tc>
          <w:tcPr>
            <w:tcW w:w="9628" w:type="dxa"/>
            <w:shd w:val="clear" w:color="auto" w:fill="DEEAF6" w:themeFill="accent1" w:themeFillTint="33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勞</w:t>
            </w:r>
            <w:r>
              <w:rPr>
                <w:rFonts w:eastAsia="標楷體"/>
                <w:sz w:val="26"/>
                <w:szCs w:val="26"/>
              </w:rPr>
              <w:t>退記錄</w:t>
            </w:r>
          </w:p>
        </w:tc>
      </w:tr>
      <w:tr w:rsidR="0036543B" w:rsidTr="0036543B">
        <w:trPr>
          <w:trHeight w:val="6066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36543B" w:rsidRDefault="0036543B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740A05" w:rsidRPr="00740A05" w:rsidRDefault="0036543B" w:rsidP="0050751D">
      <w:pPr>
        <w:pStyle w:val="aa"/>
        <w:ind w:leftChars="0" w:left="0"/>
        <w:jc w:val="both"/>
        <w:rPr>
          <w:rFonts w:eastAsia="標楷體"/>
        </w:rPr>
      </w:pPr>
      <w:r w:rsidRPr="00DC0EB7"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354AF032" wp14:editId="16ED7520">
            <wp:simplePos x="0" y="0"/>
            <wp:positionH relativeFrom="margin">
              <wp:posOffset>4381500</wp:posOffset>
            </wp:positionH>
            <wp:positionV relativeFrom="margin">
              <wp:posOffset>-122555</wp:posOffset>
            </wp:positionV>
            <wp:extent cx="1017270" cy="1017270"/>
            <wp:effectExtent l="0" t="0" r="0" b="0"/>
            <wp:wrapSquare wrapText="bothSides"/>
            <wp:docPr id="18" name="圖片 1" descr="https://s05.calm9.com/qrcode/2023-08/WOD7WDZ4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s://s05.calm9.com/qrcode/2023-08/WOD7WDZ48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05" w:rsidRPr="00740A05">
        <w:rPr>
          <w:rFonts w:eastAsia="標楷體" w:hint="eastAsia"/>
        </w:rPr>
        <w:t>勞保局</w:t>
      </w:r>
      <w:r w:rsidR="00740A05" w:rsidRPr="00740A05">
        <w:rPr>
          <w:rFonts w:eastAsia="標楷體" w:hint="eastAsia"/>
        </w:rPr>
        <w:t>e</w:t>
      </w:r>
      <w:r w:rsidR="00740A05" w:rsidRPr="00740A05">
        <w:rPr>
          <w:rFonts w:eastAsia="標楷體" w:hint="eastAsia"/>
        </w:rPr>
        <w:t>化服務系統</w:t>
      </w:r>
      <w:r w:rsidR="00740A05" w:rsidRPr="00740A05">
        <w:rPr>
          <w:rFonts w:eastAsia="標楷體" w:hint="eastAsia"/>
        </w:rPr>
        <w:t xml:space="preserve">  </w:t>
      </w:r>
      <w:hyperlink r:id="rId10" w:history="1">
        <w:r w:rsidR="00740A05" w:rsidRPr="00740A05">
          <w:rPr>
            <w:rStyle w:val="ac"/>
            <w:rFonts w:eastAsia="標楷體" w:hint="eastAsia"/>
          </w:rPr>
          <w:t>https://edesk.bli.gov.tw/me/#/na/login</w:t>
        </w:r>
      </w:hyperlink>
      <w:r w:rsidRPr="0036543B">
        <w:rPr>
          <w:noProof/>
          <w:sz w:val="28"/>
        </w:rPr>
        <w:t xml:space="preserve"> </w:t>
      </w:r>
    </w:p>
    <w:tbl>
      <w:tblPr>
        <w:tblW w:w="9821" w:type="dxa"/>
        <w:jc w:val="center"/>
        <w:tblLook w:val="04A0" w:firstRow="1" w:lastRow="0" w:firstColumn="1" w:lastColumn="0" w:noHBand="0" w:noVBand="1"/>
      </w:tblPr>
      <w:tblGrid>
        <w:gridCol w:w="9821"/>
      </w:tblGrid>
      <w:tr w:rsidR="00740A05" w:rsidRP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740A05" w:rsidP="00740A05">
            <w:pPr>
              <w:pStyle w:val="aa"/>
              <w:ind w:leftChars="0" w:left="0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740A05">
              <w:rPr>
                <w:rFonts w:eastAsia="標楷體" w:hint="eastAsia"/>
                <w:b/>
                <w:sz w:val="32"/>
                <w:szCs w:val="32"/>
              </w:rPr>
              <w:t>【健保卡號</w:t>
            </w:r>
            <w:r w:rsidRPr="00740A05">
              <w:rPr>
                <w:rFonts w:eastAsia="標楷體" w:hint="eastAsia"/>
                <w:b/>
                <w:sz w:val="32"/>
                <w:szCs w:val="32"/>
              </w:rPr>
              <w:t>+</w:t>
            </w:r>
            <w:r w:rsidRPr="00740A05">
              <w:rPr>
                <w:rFonts w:eastAsia="標楷體" w:hint="eastAsia"/>
                <w:b/>
                <w:sz w:val="32"/>
                <w:szCs w:val="32"/>
              </w:rPr>
              <w:t>戶號】</w:t>
            </w:r>
          </w:p>
        </w:tc>
      </w:tr>
      <w:tr w:rsidR="00740A05" w:rsidRPr="005A79D3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740A05" w:rsidP="00740A05">
            <w:pPr>
              <w:pStyle w:val="aa"/>
              <w:ind w:leftChars="0" w:left="0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 w:hint="eastAsia"/>
                <w:b/>
              </w:rPr>
              <w:t>步驟</w:t>
            </w:r>
            <w:r w:rsidRPr="00740A05">
              <w:rPr>
                <w:rFonts w:eastAsia="標楷體" w:hint="eastAsia"/>
                <w:b/>
              </w:rPr>
              <w:t>1.</w:t>
            </w:r>
            <w:r w:rsidRPr="00740A05">
              <w:rPr>
                <w:rFonts w:eastAsia="標楷體" w:hint="eastAsia"/>
                <w:b/>
              </w:rPr>
              <w:t>輸入「基本資料」</w:t>
            </w:r>
            <w:r w:rsidRPr="00740A05">
              <w:rPr>
                <w:rFonts w:eastAsia="標楷體" w:hint="eastAsia"/>
                <w:b/>
              </w:rPr>
              <w:t xml:space="preserve"> </w:t>
            </w:r>
            <w:r w:rsidRPr="00740A05">
              <w:rPr>
                <w:rFonts w:eastAsia="標楷體"/>
                <w:b/>
              </w:rPr>
              <w:t xml:space="preserve">&gt; </w:t>
            </w:r>
            <w:r w:rsidRPr="00740A05">
              <w:rPr>
                <w:rFonts w:eastAsia="標楷體" w:hint="eastAsia"/>
                <w:b/>
              </w:rPr>
              <w:t>送出</w:t>
            </w:r>
          </w:p>
        </w:tc>
      </w:tr>
      <w:tr w:rsid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A07D98" w:rsidP="00740A05">
            <w:pPr>
              <w:pStyle w:val="aa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2962275</wp:posOffset>
                      </wp:positionV>
                      <wp:extent cx="330835" cy="253365"/>
                      <wp:effectExtent l="0" t="0" r="0" b="0"/>
                      <wp:wrapNone/>
                      <wp:docPr id="314910992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0835" cy="25336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15D9E78" id="矩形 19" o:spid="_x0000_s1026" style="position:absolute;margin-left:353pt;margin-top:233.25pt;width:26.05pt;height:19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1359535</wp:posOffset>
                      </wp:positionV>
                      <wp:extent cx="819150" cy="475615"/>
                      <wp:effectExtent l="0" t="0" r="0" b="38735"/>
                      <wp:wrapNone/>
                      <wp:docPr id="1134845408" name="語音泡泡: 橢圓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9150" cy="475615"/>
                              </a:xfrm>
                              <a:prstGeom prst="wedgeEllipseCallout">
                                <a:avLst>
                                  <a:gd name="adj1" fmla="val -41233"/>
                                  <a:gd name="adj2" fmla="val 55229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0A05" w:rsidRPr="00740A05" w:rsidRDefault="00740A05" w:rsidP="00740A05">
                                  <w:pPr>
                                    <w:spacing w:line="160" w:lineRule="exact"/>
                                    <w:ind w:leftChars="-100" w:left="-240" w:rightChars="-100" w:right="-24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740A05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填入基本資料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語音泡泡: 橢圓形 7" o:spid="_x0000_s1027" type="#_x0000_t63" style="position:absolute;left:0;text-align:left;margin-left:294.85pt;margin-top:107.05pt;width:64.5pt;height:3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" adj="1894,22729" filled="f" strokecolor="red" strokeweight="1.5pt">
                      <v:path arrowok="t"/>
                      <v:textbox>
                        <w:txbxContent>
                          <w:p w:rsidR="00740A05" w:rsidRPr="00740A05" w:rsidRDefault="00740A05" w:rsidP="00740A05">
                            <w:pPr>
                              <w:spacing w:line="160" w:lineRule="exact"/>
                              <w:ind w:leftChars="-100" w:left="-240" w:rightChars="-100" w:right="-24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40A05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4"/>
                                <w:szCs w:val="14"/>
                              </w:rPr>
                              <w:t>填入基本資料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1226820</wp:posOffset>
                      </wp:positionV>
                      <wp:extent cx="2120265" cy="1049655"/>
                      <wp:effectExtent l="0" t="0" r="0" b="0"/>
                      <wp:wrapNone/>
                      <wp:docPr id="1662145414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265" cy="10496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472770D" id="矩形 19" o:spid="_x0000_s1026" style="position:absolute;margin-left:119.2pt;margin-top:96.6pt;width:166.95pt;height:82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673100</wp:posOffset>
                      </wp:positionV>
                      <wp:extent cx="662305" cy="253365"/>
                      <wp:effectExtent l="0" t="0" r="4445" b="0"/>
                      <wp:wrapNone/>
                      <wp:docPr id="949518391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305" cy="25336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0A270756" id="矩形 19" o:spid="_x0000_s1026" style="position:absolute;margin-left:204.6pt;margin-top:53pt;width:52.15pt;height:1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w:drawing>
                <wp:inline distT="0" distB="0" distL="0" distR="0">
                  <wp:extent cx="4472940" cy="3108960"/>
                  <wp:effectExtent l="0" t="0" r="0" b="0"/>
                  <wp:docPr id="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740A05" w:rsidP="00740A05">
            <w:pPr>
              <w:pStyle w:val="aa"/>
              <w:ind w:leftChars="0" w:left="0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 w:hint="eastAsia"/>
                <w:b/>
              </w:rPr>
              <w:t>步驟</w:t>
            </w:r>
            <w:r w:rsidRPr="00740A05">
              <w:rPr>
                <w:rFonts w:eastAsia="標楷體" w:hint="eastAsia"/>
                <w:b/>
              </w:rPr>
              <w:t>2.</w:t>
            </w:r>
            <w:r w:rsidRPr="00740A05">
              <w:rPr>
                <w:rFonts w:eastAsia="標楷體" w:hint="eastAsia"/>
                <w:b/>
              </w:rPr>
              <w:t>輸入「設籍戶口名簿戶號」</w:t>
            </w:r>
            <w:r w:rsidRPr="00740A05">
              <w:rPr>
                <w:rFonts w:eastAsia="標楷體" w:hint="eastAsia"/>
                <w:b/>
              </w:rPr>
              <w:t xml:space="preserve"> &gt;</w:t>
            </w:r>
            <w:r w:rsidRPr="00740A05">
              <w:rPr>
                <w:rFonts w:eastAsia="標楷體"/>
                <w:b/>
              </w:rPr>
              <w:t xml:space="preserve"> </w:t>
            </w:r>
            <w:r w:rsidRPr="00740A05">
              <w:rPr>
                <w:rFonts w:eastAsia="標楷體" w:hint="eastAsia"/>
                <w:b/>
              </w:rPr>
              <w:t>驗證</w:t>
            </w:r>
          </w:p>
        </w:tc>
      </w:tr>
      <w:tr w:rsid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A07D98" w:rsidP="00740A05">
            <w:pPr>
              <w:pStyle w:val="aa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1432560</wp:posOffset>
                      </wp:positionV>
                      <wp:extent cx="2324100" cy="328295"/>
                      <wp:effectExtent l="0" t="0" r="0" b="0"/>
                      <wp:wrapNone/>
                      <wp:docPr id="1073045954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24100" cy="32829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77D07B6" id="矩形 19" o:spid="_x0000_s1026" style="position:absolute;margin-left:115.8pt;margin-top:112.8pt;width:183pt;height:2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w:drawing>
                <wp:inline distT="0" distB="0" distL="0" distR="0">
                  <wp:extent cx="3147060" cy="2225040"/>
                  <wp:effectExtent l="0" t="0" r="0" b="0"/>
                  <wp:docPr id="2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2" t="10980" r="35037" b="4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A05" w:rsidRDefault="00740A05" w:rsidP="008A0C95">
      <w:pPr>
        <w:adjustRightInd w:val="0"/>
        <w:snapToGrid w:val="0"/>
        <w:spacing w:beforeLines="50" w:before="180" w:afterLines="50" w:after="180"/>
        <w:rPr>
          <w:rFonts w:eastAsia="標楷體"/>
          <w:b/>
          <w:sz w:val="26"/>
          <w:szCs w:val="26"/>
        </w:rPr>
      </w:pPr>
    </w:p>
    <w:p w:rsidR="00740A05" w:rsidRDefault="00740A05" w:rsidP="00740A05">
      <w:pPr>
        <w:adjustRightInd w:val="0"/>
        <w:snapToGrid w:val="0"/>
        <w:spacing w:beforeLines="50" w:before="180" w:afterLines="50" w:after="180"/>
      </w:pPr>
      <w:r>
        <w:rPr>
          <w:rFonts w:eastAsia="標楷體"/>
          <w:b/>
          <w:sz w:val="26"/>
          <w:szCs w:val="26"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3975"/>
        <w:gridCol w:w="157"/>
        <w:gridCol w:w="2466"/>
        <w:gridCol w:w="1791"/>
      </w:tblGrid>
      <w:tr w:rsidR="00740A05" w:rsidRPr="00740A05" w:rsidTr="00740A05">
        <w:trPr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A05" w:rsidRPr="00740A05" w:rsidRDefault="00740A05" w:rsidP="00740A05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  <w:sz w:val="32"/>
                <w:szCs w:val="32"/>
              </w:rPr>
            </w:pPr>
            <w:r w:rsidRPr="00740A05">
              <w:rPr>
                <w:rFonts w:eastAsia="標楷體" w:hint="eastAsia"/>
                <w:b/>
                <w:bCs/>
                <w:noProof/>
                <w:sz w:val="32"/>
                <w:szCs w:val="32"/>
              </w:rPr>
              <w:t>【行動電話認證】</w:t>
            </w:r>
          </w:p>
        </w:tc>
      </w:tr>
      <w:tr w:rsidR="00740A05" w:rsidRPr="005A79D3" w:rsidTr="00E42F5F">
        <w:trPr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2E498A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Cs/>
                <w:noProof/>
              </w:rPr>
            </w:pPr>
            <w:r w:rsidRPr="005A79D3">
              <w:rPr>
                <w:rFonts w:eastAsia="標楷體" w:hint="eastAsia"/>
                <w:bCs/>
                <w:noProof/>
              </w:rPr>
              <w:t>步驟</w:t>
            </w:r>
            <w:r w:rsidRPr="005A79D3">
              <w:rPr>
                <w:rFonts w:eastAsia="標楷體" w:hint="eastAsia"/>
                <w:bCs/>
                <w:noProof/>
              </w:rPr>
              <w:t>1.</w:t>
            </w:r>
            <w:r w:rsidRPr="002E498A">
              <w:rPr>
                <w:rFonts w:eastAsia="標楷體" w:hint="eastAsia"/>
                <w:bCs/>
                <w:noProof/>
              </w:rPr>
              <w:t>輸入</w:t>
            </w:r>
            <w:r>
              <w:rPr>
                <w:rFonts w:eastAsia="標楷體" w:hint="eastAsia"/>
                <w:bCs/>
                <w:noProof/>
              </w:rPr>
              <w:t>「</w:t>
            </w:r>
            <w:r w:rsidRPr="002E498A">
              <w:rPr>
                <w:rFonts w:eastAsia="標楷體" w:hint="eastAsia"/>
                <w:bCs/>
                <w:noProof/>
              </w:rPr>
              <w:t>身分證號</w:t>
            </w:r>
            <w:r>
              <w:rPr>
                <w:rFonts w:eastAsia="標楷體" w:hint="eastAsia"/>
                <w:bCs/>
                <w:noProof/>
              </w:rPr>
              <w:t>」</w:t>
            </w:r>
            <w:r>
              <w:rPr>
                <w:rFonts w:eastAsia="標楷體" w:hint="eastAsia"/>
                <w:bCs/>
                <w:noProof/>
              </w:rPr>
              <w:t xml:space="preserve"> &gt; </w:t>
            </w:r>
            <w:r w:rsidRPr="002E498A">
              <w:rPr>
                <w:rFonts w:eastAsia="標楷體" w:hint="eastAsia"/>
                <w:bCs/>
                <w:noProof/>
              </w:rPr>
              <w:t>驗證</w:t>
            </w:r>
          </w:p>
        </w:tc>
      </w:tr>
      <w:tr w:rsidR="00740A05" w:rsidTr="00E42F5F">
        <w:trPr>
          <w:trHeight w:val="1816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4555490</wp:posOffset>
                      </wp:positionH>
                      <wp:positionV relativeFrom="paragraph">
                        <wp:posOffset>1719580</wp:posOffset>
                      </wp:positionV>
                      <wp:extent cx="404495" cy="280670"/>
                      <wp:effectExtent l="0" t="0" r="0" b="5080"/>
                      <wp:wrapNone/>
                      <wp:docPr id="657745869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2806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D47B191" id="矩形 19" o:spid="_x0000_s1026" style="position:absolute;margin-left:358.7pt;margin-top:135.4pt;width:31.85pt;height:2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w:drawing>
                <wp:inline distT="0" distB="0" distL="0" distR="0">
                  <wp:extent cx="4579620" cy="2362200"/>
                  <wp:effectExtent l="0" t="0" r="0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2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E42F5F">
        <w:trPr>
          <w:trHeight w:val="5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4136E6">
              <w:rPr>
                <w:rFonts w:eastAsia="標楷體" w:hint="eastAsia"/>
              </w:rPr>
              <w:t>輸入「個人資料」及「本人持有之電信業者手機門號資料」</w:t>
            </w:r>
            <w:r>
              <w:rPr>
                <w:rFonts w:eastAsia="標楷體" w:hint="eastAsia"/>
              </w:rPr>
              <w:t>，</w:t>
            </w:r>
          </w:p>
          <w:p w:rsidR="00740A05" w:rsidRPr="004136E6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4136E6">
              <w:rPr>
                <w:rFonts w:eastAsia="標楷體" w:hint="eastAsia"/>
              </w:rPr>
              <w:t>並謹記自訂的憑證密碼</w:t>
            </w:r>
            <w:r>
              <w:rPr>
                <w:rFonts w:eastAsia="標楷體" w:hint="eastAsia"/>
              </w:rPr>
              <w:t>(</w:t>
            </w:r>
            <w:r w:rsidRPr="004136E6">
              <w:rPr>
                <w:rFonts w:eastAsia="標楷體" w:hint="eastAsia"/>
              </w:rPr>
              <w:t>綁定成功後每次登入需使用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。</w:t>
            </w:r>
          </w:p>
        </w:tc>
      </w:tr>
      <w:tr w:rsidR="00740A05" w:rsidTr="00E42F5F">
        <w:trPr>
          <w:trHeight w:val="5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4533900" cy="4831080"/>
                  <wp:effectExtent l="0" t="0" r="0" b="0"/>
                  <wp:docPr id="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E42F5F">
        <w:trPr>
          <w:trHeight w:val="5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4136E6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3.</w:t>
            </w:r>
            <w:r w:rsidRPr="00584E95">
              <w:rPr>
                <w:rFonts w:eastAsia="標楷體" w:hint="eastAsia"/>
                <w:noProof/>
              </w:rPr>
              <w:t>請依操作裝置選擇適用步驟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桌上型電腦</w:t>
            </w:r>
          </w:p>
        </w:tc>
        <w:tc>
          <w:tcPr>
            <w:tcW w:w="6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平板電腦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手機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6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6A795E">
              <w:rPr>
                <w:rFonts w:eastAsia="標楷體" w:hint="eastAsia"/>
                <w:noProof/>
              </w:rPr>
              <w:t>沒有插ＳＩＭ卡選擇「無」</w:t>
            </w:r>
            <w:r>
              <w:rPr>
                <w:rFonts w:eastAsia="標楷體" w:hint="eastAsia"/>
                <w:noProof/>
              </w:rPr>
              <w:t>、</w:t>
            </w:r>
            <w:r w:rsidRPr="006A795E">
              <w:rPr>
                <w:rFonts w:eastAsia="標楷體" w:hint="eastAsia"/>
                <w:noProof/>
              </w:rPr>
              <w:t>有插ＳＩＭ卡選擇「有」</w:t>
            </w: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6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3573780" cy="937260"/>
                  <wp:effectExtent l="0" t="0" r="0" b="0"/>
                  <wp:docPr id="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裝置沒有ＳＩＭ卡</w:t>
            </w:r>
          </w:p>
        </w:tc>
        <w:tc>
          <w:tcPr>
            <w:tcW w:w="4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裝置有ＳＩＭ卡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4.</w:t>
            </w:r>
            <w:r w:rsidRPr="006A795E">
              <w:rPr>
                <w:rFonts w:eastAsia="標楷體" w:hint="eastAsia"/>
                <w:noProof/>
              </w:rPr>
              <w:t>使用手機「掃描</w:t>
            </w:r>
            <w:r w:rsidRPr="006A795E">
              <w:rPr>
                <w:rFonts w:eastAsia="標楷體" w:hint="eastAsia"/>
                <w:noProof/>
              </w:rPr>
              <w:t>QRcode</w:t>
            </w:r>
            <w:r w:rsidRPr="006A795E">
              <w:rPr>
                <w:rFonts w:eastAsia="標楷體" w:hint="eastAsia"/>
                <w:noProof/>
              </w:rPr>
              <w:t>」進行驗證，</w:t>
            </w:r>
          </w:p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6A795E">
              <w:rPr>
                <w:rFonts w:eastAsia="標楷體" w:hint="eastAsia"/>
                <w:noProof/>
              </w:rPr>
              <w:t>「請確認已關閉</w:t>
            </w:r>
            <w:r w:rsidRPr="006A795E">
              <w:rPr>
                <w:rFonts w:eastAsia="標楷體" w:hint="eastAsia"/>
                <w:noProof/>
              </w:rPr>
              <w:t>WIFI</w:t>
            </w:r>
            <w:r w:rsidRPr="006A795E">
              <w:rPr>
                <w:rFonts w:eastAsia="標楷體" w:hint="eastAsia"/>
                <w:noProof/>
              </w:rPr>
              <w:t>網路，開啟</w:t>
            </w:r>
            <w:r w:rsidRPr="006A795E">
              <w:rPr>
                <w:rFonts w:eastAsia="標楷體" w:hint="eastAsia"/>
                <w:noProof/>
              </w:rPr>
              <w:t>4G/5G</w:t>
            </w:r>
            <w:r w:rsidRPr="006A795E">
              <w:rPr>
                <w:rFonts w:eastAsia="標楷體" w:hint="eastAsia"/>
                <w:noProof/>
              </w:rPr>
              <w:t>網路連線」。</w:t>
            </w:r>
          </w:p>
        </w:tc>
        <w:tc>
          <w:tcPr>
            <w:tcW w:w="42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2537460" cy="1943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5.</w:t>
            </w:r>
            <w:r w:rsidRPr="006A795E">
              <w:rPr>
                <w:rFonts w:eastAsia="標楷體" w:hint="eastAsia"/>
                <w:noProof/>
              </w:rPr>
              <w:t>請「核對資料」及「閱讀條款」，勾選同意並點選「開始驗證」。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2034540" cy="3787140"/>
                  <wp:effectExtent l="0" t="0" r="0" b="0"/>
                  <wp:docPr id="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6A795E">
              <w:rPr>
                <w:rFonts w:eastAsia="標楷體" w:hint="eastAsia"/>
                <w:noProof/>
              </w:rPr>
              <w:t>驗證成功後請回到申請裝置上操作</w:t>
            </w: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1912620" cy="3512820"/>
                  <wp:effectExtent l="0" t="0" r="0" b="0"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6.</w:t>
            </w:r>
            <w:r w:rsidRPr="00584E95">
              <w:rPr>
                <w:rFonts w:eastAsia="標楷體" w:hint="eastAsia"/>
                <w:noProof/>
              </w:rPr>
              <w:t>成功登入</w:t>
            </w:r>
            <w:r w:rsidRPr="00584E95">
              <w:rPr>
                <w:rFonts w:eastAsia="標楷體" w:hint="eastAsia"/>
                <w:noProof/>
              </w:rPr>
              <w:t>e</w:t>
            </w:r>
            <w:r w:rsidRPr="00584E95">
              <w:rPr>
                <w:rFonts w:eastAsia="標楷體" w:hint="eastAsia"/>
                <w:noProof/>
              </w:rPr>
              <w:t>化服務系統，請下拉閱讀完成後可開始使用系統。</w:t>
            </w:r>
          </w:p>
        </w:tc>
      </w:tr>
      <w:tr w:rsidR="00740A05" w:rsidTr="00E42F5F">
        <w:trPr>
          <w:trHeight w:val="36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4136E6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5295900" cy="2979420"/>
                  <wp:effectExtent l="0" t="0" r="0" b="0"/>
                  <wp:docPr id="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207" w:rsidRDefault="00524207" w:rsidP="008A0C95">
      <w:pPr>
        <w:adjustRightInd w:val="0"/>
        <w:snapToGrid w:val="0"/>
        <w:spacing w:beforeLines="50" w:before="180" w:afterLines="50" w:after="180"/>
        <w:rPr>
          <w:rFonts w:eastAsia="標楷體"/>
          <w:b/>
          <w:sz w:val="26"/>
          <w:szCs w:val="26"/>
        </w:rPr>
      </w:pPr>
    </w:p>
    <w:p w:rsidR="00740A05" w:rsidRDefault="00740A05">
      <w: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40A05" w:rsidRPr="00740A05" w:rsidTr="00E42F5F">
        <w:trPr>
          <w:trHeight w:val="217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740A05" w:rsidRDefault="00524207" w:rsidP="00740A05">
            <w:pPr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40A05">
              <w:rPr>
                <w:rFonts w:eastAsia="標楷體"/>
                <w:b/>
                <w:sz w:val="32"/>
                <w:szCs w:val="32"/>
              </w:rPr>
              <w:br w:type="page"/>
            </w:r>
            <w:r w:rsidR="00740A05" w:rsidRPr="00740A05">
              <w:rPr>
                <w:rFonts w:eastAsia="標楷體" w:hint="eastAsia"/>
                <w:b/>
                <w:bCs/>
                <w:sz w:val="32"/>
                <w:szCs w:val="32"/>
              </w:rPr>
              <w:t>勞保記錄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A05" w:rsidRPr="00740A05" w:rsidRDefault="00740A05" w:rsidP="00740A05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40A05">
              <w:rPr>
                <w:rFonts w:eastAsia="標楷體" w:hint="eastAsia"/>
                <w:b/>
                <w:bCs/>
                <w:sz w:val="32"/>
                <w:szCs w:val="32"/>
              </w:rPr>
              <w:t>勞退記錄</w:t>
            </w:r>
          </w:p>
        </w:tc>
      </w:tr>
      <w:tr w:rsidR="00740A05" w:rsidRPr="00A5047C" w:rsidTr="00E42F5F">
        <w:trPr>
          <w:trHeight w:val="217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選擇「查詢」</w:t>
            </w:r>
          </w:p>
        </w:tc>
      </w:tr>
      <w:tr w:rsidR="00740A05" w:rsidTr="00E42F5F">
        <w:trPr>
          <w:trHeight w:val="217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保險異動查詢「勞工保險」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保險異動查詢「勞工退休金新制」</w:t>
            </w:r>
          </w:p>
        </w:tc>
      </w:tr>
      <w:tr w:rsidR="00740A05" w:rsidTr="00E42F5F">
        <w:trPr>
          <w:trHeight w:val="216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9575" cy="2026920"/>
                      <wp:effectExtent l="0" t="0" r="0" b="0"/>
                      <wp:docPr id="1906614709" name="群組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949575" cy="2026920"/>
                                <a:chOff x="0" y="0"/>
                                <a:chExt cx="4186555" cy="2788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891658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6555" cy="278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0780610" name="矩形 19"/>
                              <wps:cNvSpPr/>
                              <wps:spPr>
                                <a:xfrm>
                                  <a:off x="41564" y="356260"/>
                                  <a:ext cx="533400" cy="25241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033787" name="矩形 19"/>
                              <wps:cNvSpPr/>
                              <wps:spPr>
                                <a:xfrm>
                                  <a:off x="1693348" y="1270547"/>
                                  <a:ext cx="2265299" cy="26130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34D3CB59" id="群組 20" o:spid="_x0000_s1026" style="width:232.25pt;height:159.6pt;mso-position-horizontal-relative:char;mso-position-vertical-relative:line" coordsize="41865,2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41865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">
                        <v:imagedata r:id="rId21" o:title=""/>
                        <v:path arrowok="t"/>
                      </v:shape>
                      <v:roundrect id="矩形 19" o:spid="_x0000_s1028" style="position:absolute;left:415;top:3562;width:5334;height:2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" filled="f" strokecolor="red" strokeweight="1.5pt">
                        <v:stroke joinstyle="miter"/>
                      </v:roundrect>
                      <v:roundrect id="矩形 19" o:spid="_x0000_s1029" style="position:absolute;left:16933;top:12705;width:22653;height:2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33370" cy="1949450"/>
                      <wp:effectExtent l="0" t="0" r="0" b="0"/>
                      <wp:docPr id="324045298" name="群組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33370" cy="1949450"/>
                                <a:chOff x="0" y="0"/>
                                <a:chExt cx="4186555" cy="2788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090818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6555" cy="278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5480645" name="矩形 19"/>
                              <wps:cNvSpPr/>
                              <wps:spPr>
                                <a:xfrm>
                                  <a:off x="41564" y="356260"/>
                                  <a:ext cx="533400" cy="25241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614575" name="矩形 19"/>
                              <wps:cNvSpPr/>
                              <wps:spPr>
                                <a:xfrm>
                                  <a:off x="1693348" y="1531758"/>
                                  <a:ext cx="2265300" cy="26130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6DB815E4" id="群組 20" o:spid="_x0000_s1026" style="width:223.1pt;height:153.5pt;mso-position-horizontal-relative:char;mso-position-vertical-relative:line" coordsize="41865,2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">
                      <o:lock v:ext="edit" aspectratio="t"/>
                      <v:shape id="圖片 1" o:spid="_x0000_s1027" type="#_x0000_t75" style="position:absolute;width:41865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">
                        <v:imagedata r:id="rId21" o:title=""/>
                        <v:path arrowok="t"/>
                      </v:shape>
                      <v:roundrect id="矩形 19" o:spid="_x0000_s1028" style="position:absolute;left:415;top:3562;width:5334;height:2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" filled="f" strokecolor="red" strokeweight="1.5pt">
                        <v:stroke joinstyle="miter"/>
                      </v:roundrect>
                      <v:roundrect id="矩形 19" o:spid="_x0000_s1029" style="position:absolute;left:16933;top:15317;width:22653;height:2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40A05" w:rsidTr="00E42F5F">
        <w:trPr>
          <w:trHeight w:val="216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輸入「</w:t>
            </w:r>
            <w:r w:rsidRPr="00D16C22">
              <w:rPr>
                <w:rFonts w:eastAsia="標楷體" w:hint="eastAsia"/>
              </w:rPr>
              <w:t>實習日期起迄日</w:t>
            </w:r>
            <w:r>
              <w:rPr>
                <w:rFonts w:eastAsia="標楷體" w:hint="eastAsia"/>
              </w:rPr>
              <w:t>」查詢</w:t>
            </w:r>
            <w:r>
              <w:rPr>
                <w:rFonts w:eastAsia="標楷體" w:hint="eastAsia"/>
              </w:rPr>
              <w:t xml:space="preserve"> &gt; </w:t>
            </w:r>
            <w:r>
              <w:rPr>
                <w:rFonts w:eastAsia="標楷體" w:hint="eastAsia"/>
              </w:rPr>
              <w:t>送出</w:t>
            </w:r>
          </w:p>
        </w:tc>
      </w:tr>
      <w:tr w:rsidR="00740A05" w:rsidTr="00E42F5F">
        <w:trPr>
          <w:trHeight w:val="216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1250315</wp:posOffset>
                      </wp:positionV>
                      <wp:extent cx="363220" cy="204470"/>
                      <wp:effectExtent l="0" t="0" r="0" b="5080"/>
                      <wp:wrapNone/>
                      <wp:docPr id="914870816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3220" cy="2044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40C0C07" id="矩形 19" o:spid="_x0000_s1026" style="position:absolute;margin-left:209.8pt;margin-top:98.45pt;width:28.6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17825" cy="1377315"/>
                      <wp:effectExtent l="0" t="0" r="0" b="0"/>
                      <wp:docPr id="858258344" name="群組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917825" cy="1377315"/>
                                <a:chOff x="0" y="0"/>
                                <a:chExt cx="5274000" cy="24915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1208382" name="圖片 1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4000" cy="2491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377836" name="矩形 19"/>
                              <wps:cNvSpPr/>
                              <wps:spPr>
                                <a:xfrm>
                                  <a:off x="1077872" y="1419501"/>
                                  <a:ext cx="3803162" cy="57309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1F09F7C8" id="群組 21" o:spid="_x0000_s1026" style="width:229.75pt;height:108.45pt;mso-position-horizontal-relative:char;mso-position-vertical-relative:line" coordsize="52740,2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">
                      <o:lock v:ext="edit" aspectratio="t"/>
                      <v:shape id="圖片 1" o:spid="_x0000_s1027" type="#_x0000_t75" style="position:absolute;width:52740;height:249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">
                        <v:imagedata r:id="rId23" o:title=""/>
                        <v:path arrowok="t"/>
                      </v:shape>
                      <v:roundrect id="矩形 19" o:spid="_x0000_s1028" style="position:absolute;left:10778;top:14195;width:38032;height:5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1042670</wp:posOffset>
                      </wp:positionV>
                      <wp:extent cx="363220" cy="204470"/>
                      <wp:effectExtent l="0" t="0" r="0" b="5080"/>
                      <wp:wrapNone/>
                      <wp:docPr id="186902546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3220" cy="2044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C56AC01" id="矩形 19" o:spid="_x0000_s1026" style="position:absolute;margin-left:212.75pt;margin-top:82.1pt;width:28.6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18155" cy="1186180"/>
                      <wp:effectExtent l="0" t="0" r="0" b="0"/>
                      <wp:docPr id="352119106" name="群組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018155" cy="1186180"/>
                                <a:chOff x="0" y="0"/>
                                <a:chExt cx="2630170" cy="1037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895634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0170" cy="1037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6898071" name="矩形 19"/>
                              <wps:cNvSpPr/>
                              <wps:spPr>
                                <a:xfrm>
                                  <a:off x="534837" y="508958"/>
                                  <a:ext cx="1882140" cy="2787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046195FC" id="群組 8" o:spid="_x0000_s1026" style="width:237.65pt;height:93.4pt;mso-position-horizontal-relative:char;mso-position-vertical-relative:line" coordsize="26301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">
                      <o:lock v:ext="edit" aspectratio="t"/>
                      <v:shape id="圖片 1" o:spid="_x0000_s1027" type="#_x0000_t75" style="position:absolute;width:26301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">
                        <v:imagedata r:id="rId25" o:title=""/>
                        <v:path arrowok="t"/>
                      </v:shape>
                      <v:roundrect id="矩形 19" o:spid="_x0000_s1028" style="position:absolute;left:5348;top:5089;width:18821;height:2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40A05" w:rsidTr="00E42F5F">
        <w:trPr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顯示實習期間查詢結果</w:t>
            </w:r>
          </w:p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列印查詢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申辦資料「</w:t>
            </w:r>
            <w:r>
              <w:rPr>
                <w:rFonts w:eastAsia="標楷體" w:hint="eastAsia"/>
              </w:rPr>
              <w:t>PDF</w:t>
            </w:r>
            <w:r>
              <w:rPr>
                <w:rFonts w:eastAsia="標楷體" w:hint="eastAsia"/>
              </w:rPr>
              <w:t>列印」</w:t>
            </w:r>
            <w:r>
              <w:rPr>
                <w:rFonts w:eastAsia="標楷體" w:hint="eastAsia"/>
              </w:rPr>
              <w:t xml:space="preserve"> &gt; </w:t>
            </w:r>
            <w:r>
              <w:rPr>
                <w:rFonts w:eastAsia="標楷體" w:hint="eastAsia"/>
              </w:rPr>
              <w:t>列印</w:t>
            </w:r>
            <w:r>
              <w:rPr>
                <w:rFonts w:eastAsia="標楷體" w:hint="eastAsia"/>
              </w:rPr>
              <w:t xml:space="preserve"> &gt; </w:t>
            </w:r>
            <w:r>
              <w:rPr>
                <w:rFonts w:eastAsia="標楷體" w:hint="eastAsia"/>
                <w:b/>
                <w:sz w:val="26"/>
                <w:szCs w:val="26"/>
              </w:rPr>
              <w:t>呈現於報告中</w:t>
            </w:r>
          </w:p>
        </w:tc>
      </w:tr>
      <w:tr w:rsidR="00740A05" w:rsidTr="00E42F5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51810" cy="2176145"/>
                      <wp:effectExtent l="0" t="0" r="0" b="0"/>
                      <wp:docPr id="1807964827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1810" cy="2176145"/>
                                <a:chOff x="0" y="0"/>
                                <a:chExt cx="3051810" cy="2175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3312683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810" cy="2172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651153984" name="群組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88768" y="1704109"/>
                                  <a:ext cx="2337435" cy="471805"/>
                                  <a:chOff x="941927" y="2130724"/>
                                  <a:chExt cx="3219647" cy="591523"/>
                                </a:xfrm>
                              </wpg:grpSpPr>
                              <wps:wsp>
                                <wps:cNvPr id="2147065350" name="矩形 19"/>
                                <wps:cNvSpPr/>
                                <wps:spPr>
                                  <a:xfrm>
                                    <a:off x="941927" y="2170468"/>
                                    <a:ext cx="794056" cy="55177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964368" name="矩形 19"/>
                                <wps:cNvSpPr/>
                                <wps:spPr>
                                  <a:xfrm>
                                    <a:off x="3623094" y="2130724"/>
                                    <a:ext cx="538480" cy="31242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33C344E3" id="群組 2" o:spid="_x0000_s1026" style="width:240.3pt;height:171.35pt;mso-position-horizontal-relative:char;mso-position-vertical-relative:line" coordsize="30518,21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CAQECAQECAgICAgICAgMFAwMDAwMGBAQDBQcGBwcHBgcHCAkLCQgICggHBwoNCgoL&#10;DAwMDAcJDg8NDA4LDAwM/9sAQwECAgIDAwMGAwMGDAgHCAwMDAwMDAwMDAwMDAwMDAwMDAwMDAwM&#10;DAwMDAwMDAwMDAwMDAwMDAwMDAwMDAwMDAwM/8AAEQgB0AK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">
                      <v:shape id="圖片 1" o:spid="_x0000_s1027" type="#_x0000_t75" style="position:absolute;width:30518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">
                        <v:imagedata r:id="rId27" o:title=""/>
                        <v:path arrowok="t"/>
                      </v:shape>
                      <v:group id="群組 7" o:spid="_x0000_s1028" style="position:absolute;left:6887;top:17041;width:23375;height:4718" coordorigin="9419,21307" coordsize="32196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">
                        <o:lock v:ext="edit" aspectratio="t"/>
                        <v:roundrect id="矩形 19" o:spid="_x0000_s1029" style="position:absolute;left:9419;top:21704;width:7940;height:5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" filled="f" strokecolor="red" strokeweight="1.5pt">
                          <v:stroke joinstyle="miter"/>
                        </v:roundrect>
                        <v:roundrect id="矩形 19" o:spid="_x0000_s1030" style="position:absolute;left:36230;top:21307;width:5385;height:31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" filled="f" strokecolor="red" strokeweight="1.5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  <w:r w:rsidR="00740A05">
              <w:rPr>
                <w:noProof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E40DD7">
              <w:rPr>
                <w:noProof/>
              </w:rPr>
              <w:drawing>
                <wp:inline distT="0" distB="0" distL="0" distR="0">
                  <wp:extent cx="2933700" cy="2141220"/>
                  <wp:effectExtent l="0" t="0" r="0" b="0"/>
                  <wp:docPr id="1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A05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1781175</wp:posOffset>
                      </wp:positionV>
                      <wp:extent cx="372745" cy="249555"/>
                      <wp:effectExtent l="0" t="0" r="8255" b="0"/>
                      <wp:wrapNone/>
                      <wp:docPr id="641875374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2745" cy="2495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A87FB8F" id="矩形 19" o:spid="_x0000_s1026" style="position:absolute;margin-left:205.35pt;margin-top:140.25pt;width:29.3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1771015</wp:posOffset>
                      </wp:positionV>
                      <wp:extent cx="549275" cy="440690"/>
                      <wp:effectExtent l="0" t="0" r="3175" b="0"/>
                      <wp:wrapNone/>
                      <wp:docPr id="2052273978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9275" cy="4406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4B122D0" id="矩形 19" o:spid="_x0000_s1026" style="position:absolute;margin-left:53.8pt;margin-top:139.45pt;width:43.25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</w:tbl>
    <w:p w:rsidR="00CC4B7B" w:rsidRPr="00D560F2" w:rsidRDefault="00CC4B7B" w:rsidP="00740A05">
      <w:pPr>
        <w:adjustRightInd w:val="0"/>
        <w:snapToGrid w:val="0"/>
        <w:spacing w:beforeLines="50" w:before="180" w:afterLines="50" w:after="180"/>
        <w:rPr>
          <w:rFonts w:eastAsia="標楷體"/>
          <w:sz w:val="32"/>
          <w:szCs w:val="32"/>
        </w:rPr>
      </w:pPr>
    </w:p>
    <w:sectPr w:rsidR="00CC4B7B" w:rsidRPr="00D560F2" w:rsidSect="00DC0EB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562" w:rsidRDefault="007F5562" w:rsidP="004C5D11">
      <w:r>
        <w:separator/>
      </w:r>
    </w:p>
  </w:endnote>
  <w:endnote w:type="continuationSeparator" w:id="0">
    <w:p w:rsidR="007F5562" w:rsidRDefault="007F5562" w:rsidP="004C5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562" w:rsidRDefault="007F5562" w:rsidP="004C5D11">
      <w:r>
        <w:separator/>
      </w:r>
    </w:p>
  </w:footnote>
  <w:footnote w:type="continuationSeparator" w:id="0">
    <w:p w:rsidR="007F5562" w:rsidRDefault="007F5562" w:rsidP="004C5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47E"/>
    <w:multiLevelType w:val="hybridMultilevel"/>
    <w:tmpl w:val="EC589514"/>
    <w:lvl w:ilvl="0" w:tplc="8CB0CF6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4F58C1"/>
    <w:multiLevelType w:val="hybridMultilevel"/>
    <w:tmpl w:val="91F86A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7D354C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E5C24A6"/>
    <w:multiLevelType w:val="hybridMultilevel"/>
    <w:tmpl w:val="9F6C9C48"/>
    <w:lvl w:ilvl="0" w:tplc="A0869B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A8029C"/>
    <w:multiLevelType w:val="hybridMultilevel"/>
    <w:tmpl w:val="75CA2A5A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5" w15:restartNumberingAfterBreak="0">
    <w:nsid w:val="14373EDB"/>
    <w:multiLevelType w:val="singleLevel"/>
    <w:tmpl w:val="4B1008D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180"/>
      </w:pPr>
      <w:rPr>
        <w:rFonts w:hint="eastAsia"/>
      </w:rPr>
    </w:lvl>
  </w:abstractNum>
  <w:abstractNum w:abstractNumId="6" w15:restartNumberingAfterBreak="0">
    <w:nsid w:val="17F421B6"/>
    <w:multiLevelType w:val="hybridMultilevel"/>
    <w:tmpl w:val="DB8AF5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75215D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0103B3A"/>
    <w:multiLevelType w:val="singleLevel"/>
    <w:tmpl w:val="BE6E1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180"/>
      </w:pPr>
      <w:rPr>
        <w:rFonts w:hint="eastAsia"/>
      </w:rPr>
    </w:lvl>
  </w:abstractNum>
  <w:abstractNum w:abstractNumId="9" w15:restartNumberingAfterBreak="0">
    <w:nsid w:val="236A63AD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3B47333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0F56D74"/>
    <w:multiLevelType w:val="hybridMultilevel"/>
    <w:tmpl w:val="94AAA0A8"/>
    <w:lvl w:ilvl="0" w:tplc="46164396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A9E0BBF"/>
    <w:multiLevelType w:val="singleLevel"/>
    <w:tmpl w:val="9AB0EA5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240"/>
      </w:pPr>
      <w:rPr>
        <w:rFonts w:hint="eastAsia"/>
      </w:rPr>
    </w:lvl>
  </w:abstractNum>
  <w:abstractNum w:abstractNumId="13" w15:restartNumberingAfterBreak="0">
    <w:nsid w:val="485F1A6D"/>
    <w:multiLevelType w:val="singleLevel"/>
    <w:tmpl w:val="D96E02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4" w15:restartNumberingAfterBreak="0">
    <w:nsid w:val="4D532D9D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13108A1"/>
    <w:multiLevelType w:val="hybridMultilevel"/>
    <w:tmpl w:val="07ACC5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C8D3E19"/>
    <w:multiLevelType w:val="hybridMultilevel"/>
    <w:tmpl w:val="07DE2C12"/>
    <w:lvl w:ilvl="0" w:tplc="2842CB74">
      <w:start w:val="1"/>
      <w:numFmt w:val="ideographLegalTraditional"/>
      <w:lvlText w:val="%1、"/>
      <w:lvlJc w:val="left"/>
      <w:pPr>
        <w:tabs>
          <w:tab w:val="num" w:pos="1680"/>
        </w:tabs>
        <w:ind w:left="1680" w:hanging="720"/>
      </w:pPr>
      <w:rPr>
        <w:rFonts w:hint="default"/>
        <w:color w:val="auto"/>
      </w:rPr>
    </w:lvl>
    <w:lvl w:ilvl="1" w:tplc="26DC34E2">
      <w:start w:val="1"/>
      <w:numFmt w:val="ideographDigit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  <w:color w:val="auto"/>
        <w:sz w:val="28"/>
        <w:szCs w:val="28"/>
        <w:lang w:val="en-US"/>
      </w:rPr>
    </w:lvl>
    <w:lvl w:ilvl="2" w:tplc="2A1C00AE">
      <w:start w:val="1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894092A"/>
    <w:multiLevelType w:val="hybridMultilevel"/>
    <w:tmpl w:val="F4C83F46"/>
    <w:lvl w:ilvl="0" w:tplc="AD22800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CCE4439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17"/>
  </w:num>
  <w:num w:numId="6">
    <w:abstractNumId w:val="16"/>
  </w:num>
  <w:num w:numId="7">
    <w:abstractNumId w:val="1"/>
  </w:num>
  <w:num w:numId="8">
    <w:abstractNumId w:val="6"/>
  </w:num>
  <w:num w:numId="9">
    <w:abstractNumId w:val="7"/>
  </w:num>
  <w:num w:numId="10">
    <w:abstractNumId w:val="15"/>
  </w:num>
  <w:num w:numId="11">
    <w:abstractNumId w:val="18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  <w:num w:numId="16">
    <w:abstractNumId w:val="0"/>
  </w:num>
  <w:num w:numId="17">
    <w:abstractNumId w:val="14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98"/>
    <w:rsid w:val="00010E6A"/>
    <w:rsid w:val="00021895"/>
    <w:rsid w:val="000406F9"/>
    <w:rsid w:val="000603F3"/>
    <w:rsid w:val="000B0446"/>
    <w:rsid w:val="00101DC9"/>
    <w:rsid w:val="00135270"/>
    <w:rsid w:val="00150903"/>
    <w:rsid w:val="001660F7"/>
    <w:rsid w:val="00182A20"/>
    <w:rsid w:val="001E3CC8"/>
    <w:rsid w:val="001F1689"/>
    <w:rsid w:val="00216D22"/>
    <w:rsid w:val="00240B0F"/>
    <w:rsid w:val="00246F82"/>
    <w:rsid w:val="00365100"/>
    <w:rsid w:val="0036543B"/>
    <w:rsid w:val="00365749"/>
    <w:rsid w:val="00380461"/>
    <w:rsid w:val="003A16A1"/>
    <w:rsid w:val="003A497C"/>
    <w:rsid w:val="003C754C"/>
    <w:rsid w:val="003E0D72"/>
    <w:rsid w:val="003F2FE6"/>
    <w:rsid w:val="00404BEB"/>
    <w:rsid w:val="0042736F"/>
    <w:rsid w:val="00433700"/>
    <w:rsid w:val="00434A1A"/>
    <w:rsid w:val="00444925"/>
    <w:rsid w:val="0045718C"/>
    <w:rsid w:val="00462C38"/>
    <w:rsid w:val="004634FA"/>
    <w:rsid w:val="00463C7B"/>
    <w:rsid w:val="004A04DE"/>
    <w:rsid w:val="004C1895"/>
    <w:rsid w:val="004C5D11"/>
    <w:rsid w:val="004E4A37"/>
    <w:rsid w:val="0050751D"/>
    <w:rsid w:val="005220D8"/>
    <w:rsid w:val="00524207"/>
    <w:rsid w:val="00562D66"/>
    <w:rsid w:val="00563616"/>
    <w:rsid w:val="00565D05"/>
    <w:rsid w:val="005E5D21"/>
    <w:rsid w:val="00627AB9"/>
    <w:rsid w:val="00674BF0"/>
    <w:rsid w:val="006A6356"/>
    <w:rsid w:val="006C7E09"/>
    <w:rsid w:val="006D0F0B"/>
    <w:rsid w:val="006F3CD1"/>
    <w:rsid w:val="00716FA2"/>
    <w:rsid w:val="00724727"/>
    <w:rsid w:val="00740A05"/>
    <w:rsid w:val="00763A52"/>
    <w:rsid w:val="00787BA9"/>
    <w:rsid w:val="007C16BF"/>
    <w:rsid w:val="007C191E"/>
    <w:rsid w:val="007E261B"/>
    <w:rsid w:val="007F5562"/>
    <w:rsid w:val="008369CB"/>
    <w:rsid w:val="0084780E"/>
    <w:rsid w:val="00857507"/>
    <w:rsid w:val="008A0C95"/>
    <w:rsid w:val="008C0072"/>
    <w:rsid w:val="008F1898"/>
    <w:rsid w:val="008F1ABC"/>
    <w:rsid w:val="00955540"/>
    <w:rsid w:val="0098105F"/>
    <w:rsid w:val="009A0D00"/>
    <w:rsid w:val="009D7F1E"/>
    <w:rsid w:val="00A04AE3"/>
    <w:rsid w:val="00A07D98"/>
    <w:rsid w:val="00A07E08"/>
    <w:rsid w:val="00A13840"/>
    <w:rsid w:val="00A14908"/>
    <w:rsid w:val="00A62DC4"/>
    <w:rsid w:val="00AA231F"/>
    <w:rsid w:val="00AA4CA8"/>
    <w:rsid w:val="00AB4912"/>
    <w:rsid w:val="00AC3ED1"/>
    <w:rsid w:val="00AF0D3D"/>
    <w:rsid w:val="00B07BCF"/>
    <w:rsid w:val="00B644D7"/>
    <w:rsid w:val="00B91BB7"/>
    <w:rsid w:val="00BE0B9E"/>
    <w:rsid w:val="00BF4DB0"/>
    <w:rsid w:val="00C2022C"/>
    <w:rsid w:val="00C247DE"/>
    <w:rsid w:val="00C46F38"/>
    <w:rsid w:val="00C626A5"/>
    <w:rsid w:val="00C84861"/>
    <w:rsid w:val="00CC178D"/>
    <w:rsid w:val="00CC4B7B"/>
    <w:rsid w:val="00CC6196"/>
    <w:rsid w:val="00CE4C07"/>
    <w:rsid w:val="00D53D02"/>
    <w:rsid w:val="00D560F2"/>
    <w:rsid w:val="00D57DDD"/>
    <w:rsid w:val="00D67866"/>
    <w:rsid w:val="00D862AE"/>
    <w:rsid w:val="00D97161"/>
    <w:rsid w:val="00DA543A"/>
    <w:rsid w:val="00DA7317"/>
    <w:rsid w:val="00DB0794"/>
    <w:rsid w:val="00DB28A2"/>
    <w:rsid w:val="00DC0EB7"/>
    <w:rsid w:val="00DC6C1A"/>
    <w:rsid w:val="00E42F5F"/>
    <w:rsid w:val="00EB110F"/>
    <w:rsid w:val="00F20C52"/>
    <w:rsid w:val="00F61495"/>
    <w:rsid w:val="00F647A8"/>
    <w:rsid w:val="00F7400E"/>
    <w:rsid w:val="00F7421C"/>
    <w:rsid w:val="00FA07B3"/>
    <w:rsid w:val="00FA14DD"/>
    <w:rsid w:val="00FC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90953"/>
  <w15:chartTrackingRefBased/>
  <w15:docId w15:val="{892DA643-40C4-463A-A4A1-6E9D594D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F1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F1E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5D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4C5D11"/>
    <w:rPr>
      <w:rFonts w:ascii="Times New Roman" w:hAnsi="Times New Roman"/>
      <w:kern w:val="2"/>
    </w:rPr>
  </w:style>
  <w:style w:type="paragraph" w:styleId="a6">
    <w:name w:val="footer"/>
    <w:basedOn w:val="a"/>
    <w:link w:val="a7"/>
    <w:uiPriority w:val="99"/>
    <w:unhideWhenUsed/>
    <w:rsid w:val="004C5D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4C5D11"/>
    <w:rPr>
      <w:rFonts w:ascii="Times New Roman" w:hAnsi="Times New Roman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216D22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216D22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aliases w:val="標1"/>
    <w:basedOn w:val="a"/>
    <w:link w:val="ab"/>
    <w:uiPriority w:val="34"/>
    <w:qFormat/>
    <w:rsid w:val="00EB110F"/>
    <w:pPr>
      <w:ind w:leftChars="200" w:left="480"/>
    </w:pPr>
  </w:style>
  <w:style w:type="character" w:customStyle="1" w:styleId="ab">
    <w:name w:val="清單段落 字元"/>
    <w:aliases w:val="標1 字元"/>
    <w:link w:val="aa"/>
    <w:uiPriority w:val="34"/>
    <w:rsid w:val="000406F9"/>
    <w:rPr>
      <w:rFonts w:ascii="Times New Roman" w:hAnsi="Times New Roman"/>
      <w:kern w:val="2"/>
      <w:sz w:val="24"/>
      <w:szCs w:val="24"/>
    </w:rPr>
  </w:style>
  <w:style w:type="character" w:styleId="ac">
    <w:name w:val="Hyperlink"/>
    <w:uiPriority w:val="99"/>
    <w:unhideWhenUsed/>
    <w:rsid w:val="005075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hyperlink" Target="https://edesk.bli.gov.tw/me/%23/na/login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26657;&#22806;&#23526;&#32722;&#22577;&#21578;(&#21443;&#32771;&#26684;&#24335;)112%20(1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3DD6B-9BE9-4858-B2C2-E9F54EF2C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校外實習報告(參考格式)112 (1).dot</Template>
  <TotalTime>0</TotalTime>
  <Pages>11</Pages>
  <Words>199</Words>
  <Characters>1138</Characters>
  <Application>Microsoft Office Word</Application>
  <DocSecurity>0</DocSecurity>
  <Lines>9</Lines>
  <Paragraphs>2</Paragraphs>
  <ScaleCrop>false</ScaleCrop>
  <Company>ocit</Company>
  <LinksUpToDate>false</LinksUpToDate>
  <CharactersWithSpaces>1335</CharactersWithSpaces>
  <SharedDoc>false</SharedDoc>
  <HLinks>
    <vt:vector size="6" baseType="variant">
      <vt:variant>
        <vt:i4>458846</vt:i4>
      </vt:variant>
      <vt:variant>
        <vt:i4>0</vt:i4>
      </vt:variant>
      <vt:variant>
        <vt:i4>0</vt:i4>
      </vt:variant>
      <vt:variant>
        <vt:i4>5</vt:i4>
      </vt:variant>
      <vt:variant>
        <vt:lpwstr>https://edesk.bli.gov.tw/me/%23/na/login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8512</cp:lastModifiedBy>
  <cp:revision>2</cp:revision>
  <cp:lastPrinted>2022-08-01T08:12:00Z</cp:lastPrinted>
  <dcterms:created xsi:type="dcterms:W3CDTF">2024-04-15T09:24:00Z</dcterms:created>
  <dcterms:modified xsi:type="dcterms:W3CDTF">2024-04-15T09:24:00Z</dcterms:modified>
</cp:coreProperties>
</file>